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390BC" w14:textId="77777777" w:rsidR="00066694" w:rsidRDefault="00066694" w:rsidP="00066694">
      <w:pPr>
        <w:spacing w:before="120" w:after="120"/>
        <w:rPr>
          <w:b/>
          <w:u w:val="single"/>
        </w:rPr>
      </w:pPr>
      <w:r w:rsidRPr="003D57CD">
        <w:rPr>
          <w:b/>
          <w:u w:val="single"/>
        </w:rPr>
        <w:t>Data Sheet</w:t>
      </w:r>
    </w:p>
    <w:p w14:paraId="3EA44397" w14:textId="77777777" w:rsidR="00066694" w:rsidRPr="003D57CD" w:rsidRDefault="00066694" w:rsidP="00066694">
      <w:pPr>
        <w:rPr>
          <w:b/>
          <w:u w:val="singl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3004A"/>
        <w:tblLook w:val="04A0" w:firstRow="1" w:lastRow="0" w:firstColumn="1" w:lastColumn="0" w:noHBand="0" w:noVBand="1"/>
      </w:tblPr>
      <w:tblGrid>
        <w:gridCol w:w="9776"/>
      </w:tblGrid>
      <w:tr w:rsidR="00066694" w:rsidRPr="00066694" w14:paraId="2E7C357B" w14:textId="77777777" w:rsidTr="00066694">
        <w:trPr>
          <w:trHeight w:val="336"/>
        </w:trPr>
        <w:tc>
          <w:tcPr>
            <w:tcW w:w="9776" w:type="dxa"/>
            <w:shd w:val="clear" w:color="auto" w:fill="C3004A"/>
            <w:vAlign w:val="center"/>
          </w:tcPr>
          <w:p w14:paraId="3EC1DE5C" w14:textId="55BF33E3" w:rsidR="00066694" w:rsidRPr="00066694" w:rsidRDefault="0039768A" w:rsidP="00066694">
            <w:pPr>
              <w:pStyle w:val="NoSpacing"/>
              <w:rPr>
                <w:b/>
                <w:color w:val="FFFFFF" w:themeColor="background1"/>
              </w:rPr>
            </w:pPr>
            <w:r w:rsidRPr="0039768A">
              <w:rPr>
                <w:b/>
                <w:color w:val="FFFFFF" w:themeColor="background1"/>
              </w:rPr>
              <w:t>KEN Washer Disinfector IQ3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39768A" w14:paraId="4611CFEC" w14:textId="77777777" w:rsidTr="002D67FC">
        <w:tc>
          <w:tcPr>
            <w:tcW w:w="9242" w:type="dxa"/>
          </w:tcPr>
          <w:p w14:paraId="7BBDB784" w14:textId="77777777" w:rsidR="0039768A" w:rsidRDefault="0039768A" w:rsidP="002D67FC"/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5"/>
              <w:gridCol w:w="4506"/>
            </w:tblGrid>
            <w:tr w:rsidR="0039768A" w14:paraId="0E181C68" w14:textId="77777777" w:rsidTr="002D67FC">
              <w:tc>
                <w:tcPr>
                  <w:tcW w:w="4505" w:type="dxa"/>
                </w:tcPr>
                <w:p w14:paraId="38362CC1" w14:textId="77777777" w:rsidR="0039768A" w:rsidRPr="00990C86" w:rsidRDefault="0039768A" w:rsidP="002D67FC">
                  <w:pPr>
                    <w:pStyle w:val="NoSpacing"/>
                    <w:rPr>
                      <w:b/>
                      <w:sz w:val="20"/>
                    </w:rPr>
                  </w:pPr>
                  <w:r w:rsidRPr="00990C86">
                    <w:rPr>
                      <w:b/>
                    </w:rPr>
                    <w:t>Standard Range Features</w:t>
                  </w:r>
                </w:p>
                <w:p w14:paraId="115FADE0" w14:textId="77777777" w:rsidR="0039768A" w:rsidRPr="00990C86" w:rsidRDefault="0039768A" w:rsidP="002D67FC">
                  <w:pPr>
                    <w:pStyle w:val="NoSpacing"/>
                    <w:rPr>
                      <w:b/>
                      <w:sz w:val="20"/>
                    </w:rPr>
                  </w:pPr>
                </w:p>
                <w:p w14:paraId="1E9E21F9" w14:textId="77777777" w:rsidR="0039768A" w:rsidRDefault="0039768A" w:rsidP="002D67FC">
                  <w:pPr>
                    <w:pStyle w:val="NoSpacing"/>
                    <w:numPr>
                      <w:ilvl w:val="0"/>
                      <w:numId w:val="1"/>
                    </w:num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OLED Display with soft touch program keys on control panel</w:t>
                  </w:r>
                </w:p>
                <w:p w14:paraId="338A1EC1" w14:textId="77777777" w:rsidR="0039768A" w:rsidRDefault="0039768A" w:rsidP="002D67FC">
                  <w:pPr>
                    <w:pStyle w:val="NoSpacing"/>
                    <w:numPr>
                      <w:ilvl w:val="0"/>
                      <w:numId w:val="1"/>
                    </w:num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Open Programs Structure</w:t>
                  </w:r>
                </w:p>
                <w:p w14:paraId="54CAAF06" w14:textId="77777777" w:rsidR="0039768A" w:rsidRDefault="0039768A" w:rsidP="002D67FC">
                  <w:pPr>
                    <w:pStyle w:val="NoSpacing"/>
                    <w:numPr>
                      <w:ilvl w:val="0"/>
                      <w:numId w:val="1"/>
                    </w:num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Very low water consumption</w:t>
                  </w:r>
                </w:p>
                <w:p w14:paraId="7EA95C02" w14:textId="77777777" w:rsidR="0039768A" w:rsidRDefault="0039768A" w:rsidP="002D67FC">
                  <w:pPr>
                    <w:pStyle w:val="NoSpacing"/>
                    <w:numPr>
                      <w:ilvl w:val="0"/>
                      <w:numId w:val="1"/>
                    </w:num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Low Noise Levels</w:t>
                  </w:r>
                </w:p>
                <w:p w14:paraId="423BA8F8" w14:textId="77777777" w:rsidR="0039768A" w:rsidRPr="00A82C46" w:rsidRDefault="0039768A" w:rsidP="002D67FC">
                  <w:pPr>
                    <w:pStyle w:val="NoSpacing"/>
                    <w:numPr>
                      <w:ilvl w:val="0"/>
                      <w:numId w:val="1"/>
                    </w:num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Low Energy Costs</w:t>
                  </w:r>
                </w:p>
                <w:p w14:paraId="05CE0FD5" w14:textId="77777777" w:rsidR="0039768A" w:rsidRDefault="0039768A" w:rsidP="002D67FC">
                  <w:pPr>
                    <w:pStyle w:val="NoSpacing"/>
                    <w:numPr>
                      <w:ilvl w:val="0"/>
                      <w:numId w:val="1"/>
                    </w:num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Maintenance free sliding doors</w:t>
                  </w:r>
                </w:p>
                <w:p w14:paraId="4D421AC5" w14:textId="77777777" w:rsidR="0039768A" w:rsidRDefault="0039768A" w:rsidP="002D67FC">
                  <w:pPr>
                    <w:pStyle w:val="NoSpacing"/>
                    <w:numPr>
                      <w:ilvl w:val="0"/>
                      <w:numId w:val="1"/>
                    </w:num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Service access from the front</w:t>
                  </w:r>
                </w:p>
                <w:p w14:paraId="7C09E0D6" w14:textId="77777777" w:rsidR="0039768A" w:rsidRPr="00990C86" w:rsidRDefault="0039768A" w:rsidP="002D67FC">
                  <w:pPr>
                    <w:pStyle w:val="NoSpacing"/>
                    <w:numPr>
                      <w:ilvl w:val="0"/>
                      <w:numId w:val="1"/>
                    </w:num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EN ISO 15883-1-2-5-6 compliant</w:t>
                  </w:r>
                </w:p>
                <w:p w14:paraId="220379D0" w14:textId="77777777" w:rsidR="0039768A" w:rsidRPr="00A82C46" w:rsidRDefault="0039768A" w:rsidP="002D67FC">
                  <w:pPr>
                    <w:pStyle w:val="NoSpacing"/>
                    <w:numPr>
                      <w:ilvl w:val="0"/>
                      <w:numId w:val="1"/>
                    </w:num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Glass surfaces easy to clean</w:t>
                  </w:r>
                </w:p>
              </w:tc>
              <w:tc>
                <w:tcPr>
                  <w:tcW w:w="4506" w:type="dxa"/>
                </w:tcPr>
                <w:p w14:paraId="7A64F501" w14:textId="77777777" w:rsidR="0039768A" w:rsidRDefault="0039768A" w:rsidP="002D67FC">
                  <w:pPr>
                    <w:pStyle w:val="NoSpacing"/>
                    <w:rPr>
                      <w:b/>
                      <w:sz w:val="24"/>
                    </w:rPr>
                  </w:pPr>
                  <w:r>
                    <w:rPr>
                      <w:b/>
                      <w:noProof/>
                      <w:sz w:val="24"/>
                    </w:rPr>
                    <w:drawing>
                      <wp:anchor distT="0" distB="0" distL="114300" distR="114300" simplePos="0" relativeHeight="251660288" behindDoc="0" locked="0" layoutInCell="1" allowOverlap="1" wp14:anchorId="2E1A791C" wp14:editId="48A4F2B3">
                        <wp:simplePos x="0" y="0"/>
                        <wp:positionH relativeFrom="column">
                          <wp:posOffset>814705</wp:posOffset>
                        </wp:positionH>
                        <wp:positionV relativeFrom="paragraph">
                          <wp:posOffset>40005</wp:posOffset>
                        </wp:positionV>
                        <wp:extent cx="2402959" cy="2402959"/>
                        <wp:effectExtent l="0" t="0" r="0" b="0"/>
                        <wp:wrapNone/>
                        <wp:docPr id="9" name="Picture 9" descr="A picture containing indoor, monitor, sitting, white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IQ3L Eco.pn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2959" cy="2402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b/>
                      <w:noProof/>
                      <w:sz w:val="24"/>
                    </w:rPr>
                    <w:drawing>
                      <wp:anchor distT="0" distB="0" distL="114300" distR="114300" simplePos="0" relativeHeight="251659264" behindDoc="0" locked="0" layoutInCell="1" allowOverlap="1" wp14:anchorId="7AFF9A76" wp14:editId="3AD58E1D">
                        <wp:simplePos x="0" y="0"/>
                        <wp:positionH relativeFrom="column">
                          <wp:posOffset>-601050</wp:posOffset>
                        </wp:positionH>
                        <wp:positionV relativeFrom="paragraph">
                          <wp:posOffset>-128595</wp:posOffset>
                        </wp:positionV>
                        <wp:extent cx="2349751" cy="2349751"/>
                        <wp:effectExtent l="0" t="0" r="0" b="0"/>
                        <wp:wrapNone/>
                        <wp:docPr id="521115707" name="Picture 521115707" descr="A picture containing sitting, white, water, display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Q3L Plus.pn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465" cy="235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b/>
                      <w:noProof/>
                      <w:sz w:val="24"/>
                    </w:rPr>
                    <w:t xml:space="preserve">       </w:t>
                  </w:r>
                </w:p>
              </w:tc>
            </w:tr>
            <w:tr w:rsidR="0039768A" w14:paraId="55346F00" w14:textId="77777777" w:rsidTr="002D67FC">
              <w:tc>
                <w:tcPr>
                  <w:tcW w:w="4505" w:type="dxa"/>
                </w:tcPr>
                <w:p w14:paraId="4E066AC4" w14:textId="77777777" w:rsidR="0039768A" w:rsidRPr="00990C86" w:rsidRDefault="0039768A" w:rsidP="002D67FC">
                  <w:pPr>
                    <w:pStyle w:val="NoSpacing"/>
                    <w:rPr>
                      <w:b/>
                    </w:rPr>
                  </w:pPr>
                </w:p>
              </w:tc>
              <w:tc>
                <w:tcPr>
                  <w:tcW w:w="4506" w:type="dxa"/>
                </w:tcPr>
                <w:p w14:paraId="673AC8C1" w14:textId="77777777" w:rsidR="0039768A" w:rsidRDefault="0039768A" w:rsidP="002D67FC">
                  <w:pPr>
                    <w:pStyle w:val="NoSpacing"/>
                    <w:rPr>
                      <w:b/>
                      <w:noProof/>
                      <w:sz w:val="24"/>
                    </w:rPr>
                  </w:pPr>
                </w:p>
              </w:tc>
            </w:tr>
          </w:tbl>
          <w:p w14:paraId="57933980" w14:textId="77777777" w:rsidR="0039768A" w:rsidRDefault="0039768A" w:rsidP="002D67FC">
            <w:pPr>
              <w:pStyle w:val="NoSpacing"/>
              <w:rPr>
                <w:b/>
                <w:sz w:val="24"/>
              </w:rPr>
            </w:pPr>
          </w:p>
        </w:tc>
      </w:tr>
    </w:tbl>
    <w:p w14:paraId="34626435" w14:textId="77777777" w:rsidR="0039768A" w:rsidRDefault="0039768A" w:rsidP="0039768A">
      <w:pPr>
        <w:pStyle w:val="NoSpacing"/>
        <w:rPr>
          <w:b/>
          <w:sz w:val="24"/>
        </w:rPr>
      </w:pPr>
    </w:p>
    <w:p w14:paraId="3DAB0611" w14:textId="77777777" w:rsidR="0039768A" w:rsidRDefault="0039768A" w:rsidP="0039768A">
      <w:pPr>
        <w:pStyle w:val="NoSpacing"/>
        <w:rPr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39768A" w14:paraId="622E873C" w14:textId="77777777" w:rsidTr="0039768A">
        <w:tc>
          <w:tcPr>
            <w:tcW w:w="9016" w:type="dxa"/>
            <w:gridSpan w:val="2"/>
            <w:shd w:val="clear" w:color="auto" w:fill="C3004A"/>
          </w:tcPr>
          <w:p w14:paraId="65149895" w14:textId="77777777" w:rsidR="0039768A" w:rsidRDefault="0039768A" w:rsidP="0039768A">
            <w:pPr>
              <w:pStyle w:val="NoSpacing"/>
              <w:rPr>
                <w:b/>
                <w:sz w:val="24"/>
              </w:rPr>
            </w:pPr>
            <w:r w:rsidRPr="0039768A">
              <w:rPr>
                <w:b/>
                <w:color w:val="FFFFFF" w:themeColor="background1"/>
                <w:sz w:val="24"/>
              </w:rPr>
              <w:t>IQ3</w:t>
            </w:r>
          </w:p>
        </w:tc>
      </w:tr>
      <w:tr w:rsidR="0039768A" w14:paraId="2D1E860F" w14:textId="77777777" w:rsidTr="002D67FC">
        <w:tc>
          <w:tcPr>
            <w:tcW w:w="4390" w:type="dxa"/>
          </w:tcPr>
          <w:p w14:paraId="2E06F359" w14:textId="77777777" w:rsidR="0039768A" w:rsidRDefault="0039768A" w:rsidP="002D67FC">
            <w:pPr>
              <w:pStyle w:val="NoSpacing"/>
              <w:rPr>
                <w:rStyle w:val="A8"/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 xml:space="preserve">Outer </w:t>
            </w:r>
            <w:r>
              <w:rPr>
                <w:rStyle w:val="A8"/>
                <w:b/>
                <w:sz w:val="20"/>
                <w:szCs w:val="20"/>
              </w:rPr>
              <w:t>d</w:t>
            </w:r>
            <w:r w:rsidRPr="00237C76">
              <w:rPr>
                <w:rStyle w:val="A8"/>
                <w:b/>
                <w:sz w:val="20"/>
                <w:szCs w:val="20"/>
              </w:rPr>
              <w:t>imensions</w:t>
            </w:r>
          </w:p>
          <w:p w14:paraId="5BB25C0C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E26753">
              <w:rPr>
                <w:rStyle w:val="A8"/>
                <w:sz w:val="20"/>
                <w:szCs w:val="20"/>
              </w:rPr>
              <w:t>O</w:t>
            </w:r>
            <w:r w:rsidRPr="00E26753">
              <w:rPr>
                <w:rStyle w:val="A8"/>
                <w:b/>
                <w:sz w:val="20"/>
                <w:szCs w:val="20"/>
              </w:rPr>
              <w:t>uter dimensions with side cabinet</w:t>
            </w:r>
          </w:p>
        </w:tc>
        <w:tc>
          <w:tcPr>
            <w:tcW w:w="4626" w:type="dxa"/>
          </w:tcPr>
          <w:p w14:paraId="64821378" w14:textId="77777777" w:rsidR="0039768A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237C76">
              <w:rPr>
                <w:b/>
                <w:sz w:val="20"/>
                <w:szCs w:val="20"/>
              </w:rPr>
              <w:t xml:space="preserve">H: </w:t>
            </w:r>
            <w:r>
              <w:rPr>
                <w:b/>
                <w:sz w:val="20"/>
                <w:szCs w:val="20"/>
              </w:rPr>
              <w:t>840</w:t>
            </w:r>
            <w:r w:rsidRPr="00237C76">
              <w:rPr>
                <w:b/>
                <w:sz w:val="20"/>
                <w:szCs w:val="20"/>
              </w:rPr>
              <w:t xml:space="preserve"> x W: 6</w:t>
            </w:r>
            <w:r>
              <w:rPr>
                <w:b/>
                <w:sz w:val="20"/>
                <w:szCs w:val="20"/>
              </w:rPr>
              <w:t>00</w:t>
            </w:r>
            <w:r w:rsidRPr="00237C76">
              <w:rPr>
                <w:b/>
                <w:sz w:val="20"/>
                <w:szCs w:val="20"/>
              </w:rPr>
              <w:t xml:space="preserve"> x D: </w:t>
            </w:r>
            <w:r>
              <w:rPr>
                <w:b/>
                <w:sz w:val="20"/>
                <w:szCs w:val="20"/>
              </w:rPr>
              <w:t>630</w:t>
            </w:r>
            <w:r w:rsidRPr="00237C76">
              <w:rPr>
                <w:b/>
                <w:sz w:val="20"/>
                <w:szCs w:val="20"/>
              </w:rPr>
              <w:t xml:space="preserve"> mm</w:t>
            </w:r>
          </w:p>
          <w:p w14:paraId="6D31DE00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H: 840 x W: 900 x D: 630 mm</w:t>
            </w:r>
          </w:p>
        </w:tc>
      </w:tr>
      <w:tr w:rsidR="0039768A" w14:paraId="6C258768" w14:textId="77777777" w:rsidTr="002D67FC">
        <w:tc>
          <w:tcPr>
            <w:tcW w:w="4390" w:type="dxa"/>
          </w:tcPr>
          <w:p w14:paraId="0709C232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237C76">
              <w:rPr>
                <w:b/>
                <w:sz w:val="20"/>
                <w:szCs w:val="20"/>
              </w:rPr>
              <w:t xml:space="preserve">Wash </w:t>
            </w:r>
            <w:r>
              <w:rPr>
                <w:b/>
                <w:sz w:val="20"/>
                <w:szCs w:val="20"/>
              </w:rPr>
              <w:t>c</w:t>
            </w:r>
            <w:r w:rsidRPr="00237C76">
              <w:rPr>
                <w:b/>
                <w:sz w:val="20"/>
                <w:szCs w:val="20"/>
              </w:rPr>
              <w:t xml:space="preserve">hamber </w:t>
            </w:r>
            <w:r>
              <w:rPr>
                <w:b/>
                <w:sz w:val="20"/>
                <w:szCs w:val="20"/>
              </w:rPr>
              <w:t>d</w:t>
            </w:r>
            <w:r w:rsidRPr="00237C76">
              <w:rPr>
                <w:b/>
                <w:sz w:val="20"/>
                <w:szCs w:val="20"/>
              </w:rPr>
              <w:t>imensions</w:t>
            </w:r>
          </w:p>
        </w:tc>
        <w:tc>
          <w:tcPr>
            <w:tcW w:w="4626" w:type="dxa"/>
          </w:tcPr>
          <w:p w14:paraId="1C6BBC5A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237C76">
              <w:rPr>
                <w:b/>
                <w:sz w:val="20"/>
                <w:szCs w:val="20"/>
              </w:rPr>
              <w:t xml:space="preserve">H: </w:t>
            </w:r>
            <w:r>
              <w:rPr>
                <w:b/>
                <w:sz w:val="20"/>
                <w:szCs w:val="20"/>
              </w:rPr>
              <w:t>490</w:t>
            </w:r>
            <w:r w:rsidRPr="00237C76">
              <w:rPr>
                <w:b/>
                <w:sz w:val="20"/>
                <w:szCs w:val="20"/>
              </w:rPr>
              <w:t xml:space="preserve"> x W: 5</w:t>
            </w:r>
            <w:r>
              <w:rPr>
                <w:b/>
                <w:sz w:val="20"/>
                <w:szCs w:val="20"/>
              </w:rPr>
              <w:t>4</w:t>
            </w:r>
            <w:r w:rsidRPr="00237C76">
              <w:rPr>
                <w:b/>
                <w:sz w:val="20"/>
                <w:szCs w:val="20"/>
              </w:rPr>
              <w:t xml:space="preserve">0 x D: </w:t>
            </w:r>
            <w:r>
              <w:rPr>
                <w:b/>
                <w:sz w:val="20"/>
                <w:szCs w:val="20"/>
              </w:rPr>
              <w:t>556</w:t>
            </w:r>
            <w:r w:rsidRPr="00237C76">
              <w:rPr>
                <w:b/>
                <w:sz w:val="20"/>
                <w:szCs w:val="20"/>
              </w:rPr>
              <w:t xml:space="preserve"> mm</w:t>
            </w:r>
          </w:p>
        </w:tc>
      </w:tr>
      <w:tr w:rsidR="0039768A" w14:paraId="12E606F4" w14:textId="77777777" w:rsidTr="002D67FC">
        <w:tc>
          <w:tcPr>
            <w:tcW w:w="4390" w:type="dxa"/>
          </w:tcPr>
          <w:p w14:paraId="76C8A241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E26753">
              <w:rPr>
                <w:b/>
                <w:bCs/>
                <w:sz w:val="20"/>
                <w:szCs w:val="20"/>
              </w:rPr>
              <w:t>O</w:t>
            </w:r>
            <w:r w:rsidRPr="00E26753">
              <w:rPr>
                <w:b/>
                <w:sz w:val="20"/>
                <w:szCs w:val="20"/>
              </w:rPr>
              <w:t>perative volume, wash chamber</w:t>
            </w:r>
          </w:p>
        </w:tc>
        <w:tc>
          <w:tcPr>
            <w:tcW w:w="4626" w:type="dxa"/>
          </w:tcPr>
          <w:p w14:paraId="0A059306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</w:t>
            </w:r>
            <w:r w:rsidRPr="00237C76">
              <w:rPr>
                <w:b/>
                <w:sz w:val="20"/>
                <w:szCs w:val="20"/>
              </w:rPr>
              <w:t xml:space="preserve"> Litres</w:t>
            </w:r>
          </w:p>
        </w:tc>
      </w:tr>
      <w:tr w:rsidR="0039768A" w14:paraId="64B0CFE9" w14:textId="77777777" w:rsidTr="002D67FC">
        <w:tc>
          <w:tcPr>
            <w:tcW w:w="4390" w:type="dxa"/>
          </w:tcPr>
          <w:p w14:paraId="1DA573D8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 xml:space="preserve">Total </w:t>
            </w:r>
            <w:r>
              <w:rPr>
                <w:rStyle w:val="A8"/>
                <w:b/>
                <w:sz w:val="20"/>
                <w:szCs w:val="20"/>
              </w:rPr>
              <w:t>c</w:t>
            </w:r>
            <w:r w:rsidRPr="00237C76">
              <w:rPr>
                <w:rStyle w:val="A8"/>
                <w:b/>
                <w:sz w:val="20"/>
                <w:szCs w:val="20"/>
              </w:rPr>
              <w:t xml:space="preserve">hamber </w:t>
            </w:r>
            <w:r>
              <w:rPr>
                <w:rStyle w:val="A8"/>
                <w:b/>
                <w:sz w:val="20"/>
                <w:szCs w:val="20"/>
              </w:rPr>
              <w:t>v</w:t>
            </w:r>
            <w:r w:rsidRPr="00237C76">
              <w:rPr>
                <w:rStyle w:val="A8"/>
                <w:b/>
                <w:sz w:val="20"/>
                <w:szCs w:val="20"/>
              </w:rPr>
              <w:t>olume</w:t>
            </w:r>
          </w:p>
        </w:tc>
        <w:tc>
          <w:tcPr>
            <w:tcW w:w="4626" w:type="dxa"/>
          </w:tcPr>
          <w:p w14:paraId="6F59D798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</w:t>
            </w:r>
            <w:r w:rsidRPr="00237C76">
              <w:rPr>
                <w:b/>
                <w:sz w:val="20"/>
                <w:szCs w:val="20"/>
              </w:rPr>
              <w:t xml:space="preserve"> Litres</w:t>
            </w:r>
          </w:p>
        </w:tc>
      </w:tr>
      <w:tr w:rsidR="0039768A" w14:paraId="7EE8A5C6" w14:textId="77777777" w:rsidTr="002D67FC">
        <w:tc>
          <w:tcPr>
            <w:tcW w:w="4390" w:type="dxa"/>
          </w:tcPr>
          <w:p w14:paraId="6E251AD9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 xml:space="preserve">Capacity of DIN baskets (480x250x50mm)  </w:t>
            </w:r>
          </w:p>
        </w:tc>
        <w:tc>
          <w:tcPr>
            <w:tcW w:w="4626" w:type="dxa"/>
          </w:tcPr>
          <w:p w14:paraId="2083E4AE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4x2 DIN Baskets</w:t>
            </w:r>
          </w:p>
        </w:tc>
      </w:tr>
      <w:tr w:rsidR="0039768A" w14:paraId="30C5DECA" w14:textId="77777777" w:rsidTr="002D67FC">
        <w:tc>
          <w:tcPr>
            <w:tcW w:w="4390" w:type="dxa"/>
          </w:tcPr>
          <w:p w14:paraId="3E2C9078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>Water consumption per phase (</w:t>
            </w:r>
            <w:r>
              <w:rPr>
                <w:rStyle w:val="A8"/>
                <w:b/>
                <w:sz w:val="20"/>
                <w:szCs w:val="20"/>
              </w:rPr>
              <w:t>4</w:t>
            </w:r>
            <w:r w:rsidRPr="00237C76">
              <w:rPr>
                <w:rStyle w:val="A8"/>
                <w:b/>
                <w:sz w:val="20"/>
                <w:szCs w:val="20"/>
              </w:rPr>
              <w:t xml:space="preserve"> level</w:t>
            </w:r>
            <w:r>
              <w:rPr>
                <w:rStyle w:val="A8"/>
                <w:b/>
                <w:sz w:val="20"/>
                <w:szCs w:val="20"/>
              </w:rPr>
              <w:t xml:space="preserve"> rack</w:t>
            </w:r>
            <w:r w:rsidRPr="00237C76">
              <w:rPr>
                <w:rStyle w:val="A8"/>
                <w:b/>
                <w:sz w:val="20"/>
                <w:szCs w:val="20"/>
              </w:rPr>
              <w:t>)</w:t>
            </w:r>
          </w:p>
        </w:tc>
        <w:tc>
          <w:tcPr>
            <w:tcW w:w="4626" w:type="dxa"/>
          </w:tcPr>
          <w:p w14:paraId="4EAF2907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237C76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4 litres</w:t>
            </w:r>
          </w:p>
        </w:tc>
      </w:tr>
      <w:tr w:rsidR="0039768A" w14:paraId="60E9E907" w14:textId="77777777" w:rsidTr="002D67FC">
        <w:tc>
          <w:tcPr>
            <w:tcW w:w="4390" w:type="dxa"/>
          </w:tcPr>
          <w:p w14:paraId="3200BEC7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>Programs</w:t>
            </w:r>
          </w:p>
        </w:tc>
        <w:tc>
          <w:tcPr>
            <w:tcW w:w="4626" w:type="dxa"/>
          </w:tcPr>
          <w:p w14:paraId="61A3B880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>10 Standard + 30 optional</w:t>
            </w:r>
          </w:p>
        </w:tc>
      </w:tr>
      <w:tr w:rsidR="0039768A" w14:paraId="6C4BECD1" w14:textId="77777777" w:rsidTr="002D67FC">
        <w:tc>
          <w:tcPr>
            <w:tcW w:w="4390" w:type="dxa"/>
          </w:tcPr>
          <w:p w14:paraId="089DAC47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>Process times</w:t>
            </w:r>
          </w:p>
        </w:tc>
        <w:tc>
          <w:tcPr>
            <w:tcW w:w="4626" w:type="dxa"/>
          </w:tcPr>
          <w:p w14:paraId="23E6E780" w14:textId="77777777" w:rsidR="0039768A" w:rsidRPr="00237C76" w:rsidRDefault="0039768A" w:rsidP="002D67FC">
            <w:pPr>
              <w:pStyle w:val="NoSpacing"/>
              <w:rPr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 xml:space="preserve">Standard </w:t>
            </w:r>
            <w:r>
              <w:rPr>
                <w:rStyle w:val="A8"/>
                <w:b/>
                <w:sz w:val="20"/>
                <w:szCs w:val="20"/>
              </w:rPr>
              <w:t>4</w:t>
            </w:r>
            <w:r w:rsidRPr="006B4455">
              <w:rPr>
                <w:rStyle w:val="A8"/>
                <w:b/>
                <w:bCs/>
                <w:sz w:val="20"/>
                <w:szCs w:val="20"/>
              </w:rPr>
              <w:t>0-60</w:t>
            </w:r>
            <w:r w:rsidRPr="00237C76">
              <w:rPr>
                <w:rStyle w:val="A8"/>
                <w:b/>
                <w:sz w:val="20"/>
                <w:szCs w:val="20"/>
              </w:rPr>
              <w:t xml:space="preserve"> min. </w:t>
            </w:r>
          </w:p>
        </w:tc>
      </w:tr>
      <w:tr w:rsidR="0039768A" w14:paraId="4F8D9287" w14:textId="77777777" w:rsidTr="002D67FC">
        <w:tc>
          <w:tcPr>
            <w:tcW w:w="4390" w:type="dxa"/>
          </w:tcPr>
          <w:p w14:paraId="37C90D88" w14:textId="77777777" w:rsidR="0039768A" w:rsidRPr="00237C76" w:rsidRDefault="0039768A" w:rsidP="002D67FC">
            <w:pPr>
              <w:pStyle w:val="NoSpacing"/>
              <w:rPr>
                <w:rStyle w:val="A8"/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>Water connection</w:t>
            </w:r>
          </w:p>
        </w:tc>
        <w:tc>
          <w:tcPr>
            <w:tcW w:w="4626" w:type="dxa"/>
          </w:tcPr>
          <w:p w14:paraId="3718DAC5" w14:textId="77777777" w:rsidR="0039768A" w:rsidRPr="00237C76" w:rsidRDefault="0039768A" w:rsidP="002D67FC">
            <w:pPr>
              <w:pStyle w:val="NoSpacing"/>
              <w:rPr>
                <w:rStyle w:val="A8"/>
                <w:b/>
                <w:sz w:val="20"/>
                <w:szCs w:val="20"/>
              </w:rPr>
            </w:pPr>
            <w:r>
              <w:rPr>
                <w:rStyle w:val="A8"/>
                <w:b/>
                <w:sz w:val="20"/>
                <w:szCs w:val="20"/>
              </w:rPr>
              <w:t>1</w:t>
            </w:r>
            <w:r w:rsidRPr="00237C76">
              <w:rPr>
                <w:rStyle w:val="A8"/>
                <w:b/>
                <w:sz w:val="20"/>
                <w:szCs w:val="20"/>
              </w:rPr>
              <w:t xml:space="preserve"> x ¾” (</w:t>
            </w:r>
            <w:r>
              <w:rPr>
                <w:rStyle w:val="A8"/>
                <w:b/>
                <w:sz w:val="20"/>
                <w:szCs w:val="20"/>
              </w:rPr>
              <w:t>2</w:t>
            </w:r>
            <w:r w:rsidRPr="00237C76">
              <w:rPr>
                <w:rStyle w:val="A8"/>
                <w:b/>
                <w:sz w:val="20"/>
                <w:szCs w:val="20"/>
              </w:rPr>
              <w:t xml:space="preserve"> x ¾” </w:t>
            </w:r>
            <w:r>
              <w:rPr>
                <w:rStyle w:val="A8"/>
                <w:b/>
                <w:sz w:val="20"/>
                <w:szCs w:val="20"/>
              </w:rPr>
              <w:t>are</w:t>
            </w:r>
            <w:r w:rsidRPr="00237C76">
              <w:rPr>
                <w:rStyle w:val="A8"/>
                <w:b/>
                <w:sz w:val="20"/>
                <w:szCs w:val="20"/>
              </w:rPr>
              <w:t xml:space="preserve"> optional)</w:t>
            </w:r>
          </w:p>
        </w:tc>
      </w:tr>
      <w:tr w:rsidR="0039768A" w14:paraId="67BB05AC" w14:textId="77777777" w:rsidTr="002D67FC">
        <w:tc>
          <w:tcPr>
            <w:tcW w:w="4390" w:type="dxa"/>
          </w:tcPr>
          <w:p w14:paraId="053B3284" w14:textId="77777777" w:rsidR="0039768A" w:rsidRPr="00237C76" w:rsidRDefault="0039768A" w:rsidP="002D67FC">
            <w:pPr>
              <w:pStyle w:val="NoSpacing"/>
              <w:rPr>
                <w:rStyle w:val="A8"/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>Cold water Pressure</w:t>
            </w:r>
          </w:p>
        </w:tc>
        <w:tc>
          <w:tcPr>
            <w:tcW w:w="4626" w:type="dxa"/>
          </w:tcPr>
          <w:p w14:paraId="4B0DB3E4" w14:textId="77777777" w:rsidR="0039768A" w:rsidRPr="00237C76" w:rsidRDefault="0039768A" w:rsidP="002D67FC">
            <w:pPr>
              <w:pStyle w:val="NoSpacing"/>
              <w:rPr>
                <w:rStyle w:val="A8"/>
                <w:b/>
                <w:sz w:val="20"/>
                <w:szCs w:val="20"/>
              </w:rPr>
            </w:pPr>
            <w:r w:rsidRPr="00237C76">
              <w:rPr>
                <w:rStyle w:val="A9"/>
                <w:b/>
                <w:sz w:val="20"/>
                <w:szCs w:val="20"/>
              </w:rPr>
              <w:t>2-8 Bar, ≥15L/min, 5-30˚, 0-30˚dH</w:t>
            </w:r>
          </w:p>
        </w:tc>
      </w:tr>
      <w:tr w:rsidR="0039768A" w14:paraId="1809FDB9" w14:textId="77777777" w:rsidTr="002D67FC">
        <w:tc>
          <w:tcPr>
            <w:tcW w:w="4390" w:type="dxa"/>
          </w:tcPr>
          <w:p w14:paraId="0CD57B24" w14:textId="77777777" w:rsidR="0039768A" w:rsidRPr="00237C76" w:rsidRDefault="0039768A" w:rsidP="002D67FC">
            <w:pPr>
              <w:pStyle w:val="NoSpacing"/>
              <w:rPr>
                <w:rStyle w:val="A8"/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>Hot water</w:t>
            </w:r>
          </w:p>
        </w:tc>
        <w:tc>
          <w:tcPr>
            <w:tcW w:w="4626" w:type="dxa"/>
          </w:tcPr>
          <w:p w14:paraId="74E1DDE1" w14:textId="77777777" w:rsidR="0039768A" w:rsidRPr="00237C76" w:rsidRDefault="0039768A" w:rsidP="002D67FC">
            <w:pPr>
              <w:pStyle w:val="NoSpacing"/>
              <w:rPr>
                <w:rStyle w:val="A9"/>
                <w:b/>
                <w:sz w:val="20"/>
                <w:szCs w:val="20"/>
              </w:rPr>
            </w:pPr>
            <w:r w:rsidRPr="00237C76">
              <w:rPr>
                <w:rStyle w:val="A9"/>
                <w:b/>
                <w:sz w:val="20"/>
                <w:szCs w:val="20"/>
              </w:rPr>
              <w:t>2-8 Bar, ≥15L/min, 30-70˚, 0-3˚dH</w:t>
            </w:r>
          </w:p>
        </w:tc>
      </w:tr>
      <w:tr w:rsidR="0039768A" w14:paraId="23ED0F97" w14:textId="77777777" w:rsidTr="002D67FC">
        <w:tc>
          <w:tcPr>
            <w:tcW w:w="4390" w:type="dxa"/>
          </w:tcPr>
          <w:p w14:paraId="525754C8" w14:textId="77777777" w:rsidR="0039768A" w:rsidRPr="00237C76" w:rsidRDefault="0039768A" w:rsidP="002D67FC">
            <w:pPr>
              <w:pStyle w:val="NoSpacing"/>
              <w:rPr>
                <w:rStyle w:val="A8"/>
                <w:b/>
                <w:sz w:val="20"/>
                <w:szCs w:val="20"/>
              </w:rPr>
            </w:pPr>
            <w:r w:rsidRPr="00237C76">
              <w:rPr>
                <w:rStyle w:val="A8"/>
                <w:b/>
                <w:sz w:val="20"/>
                <w:szCs w:val="20"/>
              </w:rPr>
              <w:t>Demineralised/RO water</w:t>
            </w:r>
          </w:p>
        </w:tc>
        <w:tc>
          <w:tcPr>
            <w:tcW w:w="4626" w:type="dxa"/>
          </w:tcPr>
          <w:p w14:paraId="7B5C6DCB" w14:textId="77777777" w:rsidR="0039768A" w:rsidRPr="00237C76" w:rsidRDefault="0039768A" w:rsidP="002D67FC">
            <w:pPr>
              <w:pStyle w:val="NoSpacing"/>
              <w:rPr>
                <w:rStyle w:val="A9"/>
                <w:b/>
                <w:sz w:val="20"/>
                <w:szCs w:val="20"/>
              </w:rPr>
            </w:pPr>
            <w:r w:rsidRPr="00237C76">
              <w:rPr>
                <w:rStyle w:val="A9"/>
                <w:b/>
                <w:sz w:val="20"/>
                <w:szCs w:val="20"/>
              </w:rPr>
              <w:t>2-8 Bar, 15L/min 5-70˚ cond. 0-200μS</w:t>
            </w:r>
          </w:p>
        </w:tc>
      </w:tr>
      <w:tr w:rsidR="0039768A" w14:paraId="70901307" w14:textId="77777777" w:rsidTr="002D67FC">
        <w:tc>
          <w:tcPr>
            <w:tcW w:w="4390" w:type="dxa"/>
          </w:tcPr>
          <w:p w14:paraId="587BDDA9" w14:textId="77777777" w:rsidR="0039768A" w:rsidRPr="00237C76" w:rsidRDefault="0039768A" w:rsidP="002D67FC">
            <w:pPr>
              <w:pStyle w:val="NoSpacing"/>
              <w:rPr>
                <w:rStyle w:val="A8"/>
                <w:b/>
                <w:sz w:val="20"/>
                <w:szCs w:val="20"/>
              </w:rPr>
            </w:pPr>
            <w:r>
              <w:rPr>
                <w:rStyle w:val="A8"/>
                <w:b/>
                <w:sz w:val="20"/>
                <w:szCs w:val="20"/>
              </w:rPr>
              <w:t>C</w:t>
            </w:r>
            <w:r w:rsidRPr="00A82C46">
              <w:rPr>
                <w:rStyle w:val="A8"/>
                <w:b/>
                <w:sz w:val="20"/>
                <w:szCs w:val="20"/>
              </w:rPr>
              <w:t>ondenser</w:t>
            </w:r>
          </w:p>
        </w:tc>
        <w:tc>
          <w:tcPr>
            <w:tcW w:w="4626" w:type="dxa"/>
          </w:tcPr>
          <w:p w14:paraId="22F37304" w14:textId="77777777" w:rsidR="0039768A" w:rsidRPr="00A82C46" w:rsidRDefault="0039768A" w:rsidP="002D67FC">
            <w:pPr>
              <w:pStyle w:val="NoSpacing"/>
              <w:rPr>
                <w:rStyle w:val="A8"/>
                <w:sz w:val="20"/>
                <w:szCs w:val="20"/>
              </w:rPr>
            </w:pPr>
            <w:r w:rsidRPr="00A82C46">
              <w:rPr>
                <w:rStyle w:val="A8"/>
                <w:b/>
                <w:sz w:val="20"/>
                <w:szCs w:val="20"/>
              </w:rPr>
              <w:t>Standard</w:t>
            </w:r>
          </w:p>
        </w:tc>
      </w:tr>
    </w:tbl>
    <w:p w14:paraId="6236E4AF" w14:textId="77777777" w:rsidR="0039768A" w:rsidRPr="00F1138E" w:rsidRDefault="0039768A" w:rsidP="0039768A">
      <w:pPr>
        <w:pStyle w:val="NoSpacing"/>
        <w:rPr>
          <w:b/>
          <w:i/>
          <w:sz w:val="20"/>
          <w:szCs w:val="20"/>
        </w:rPr>
      </w:pP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</w:p>
    <w:p w14:paraId="6EEFF233" w14:textId="77777777" w:rsidR="0039768A" w:rsidRDefault="0039768A" w:rsidP="0039768A">
      <w:pPr>
        <w:pStyle w:val="NoSpacing"/>
        <w:rPr>
          <w:b/>
          <w:sz w:val="20"/>
          <w:szCs w:val="20"/>
        </w:rPr>
      </w:pP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  <w:r w:rsidRPr="00F1138E">
        <w:rPr>
          <w:b/>
          <w:i/>
          <w:sz w:val="20"/>
          <w:szCs w:val="20"/>
        </w:rPr>
        <w:tab/>
      </w:r>
    </w:p>
    <w:p w14:paraId="062B8C90" w14:textId="77777777" w:rsidR="0039768A" w:rsidRPr="00A90592" w:rsidRDefault="0039768A" w:rsidP="0039768A">
      <w:pPr>
        <w:pStyle w:val="NoSpacing"/>
        <w:rPr>
          <w:b/>
          <w:bCs/>
          <w:i/>
          <w:iCs/>
          <w:sz w:val="20"/>
          <w:szCs w:val="20"/>
        </w:rPr>
      </w:pPr>
      <w:r w:rsidRPr="00A90592">
        <w:rPr>
          <w:b/>
          <w:bCs/>
          <w:i/>
          <w:iCs/>
          <w:sz w:val="20"/>
          <w:szCs w:val="20"/>
        </w:rPr>
        <w:t>* The above is the standard specification. Any modification/deviation for the above will be clearly identified on the quotation front sheet.</w:t>
      </w:r>
    </w:p>
    <w:p w14:paraId="4FBC1181" w14:textId="77777777" w:rsidR="0039768A" w:rsidRDefault="0039768A" w:rsidP="0039768A">
      <w:pPr>
        <w:pStyle w:val="NoSpacing"/>
        <w:rPr>
          <w:b/>
          <w:sz w:val="20"/>
          <w:szCs w:val="20"/>
        </w:rPr>
      </w:pPr>
    </w:p>
    <w:p w14:paraId="7CF86D9B" w14:textId="77777777" w:rsidR="0039768A" w:rsidRDefault="0039768A" w:rsidP="0039768A">
      <w:pPr>
        <w:pStyle w:val="NoSpacing"/>
        <w:rPr>
          <w:b/>
          <w:i/>
          <w:sz w:val="24"/>
          <w:szCs w:val="24"/>
        </w:rPr>
      </w:pPr>
    </w:p>
    <w:p w14:paraId="6191DB27" w14:textId="77777777" w:rsidR="0039768A" w:rsidRDefault="0039768A" w:rsidP="0039768A">
      <w:pPr>
        <w:pStyle w:val="NoSpacing"/>
        <w:rPr>
          <w:b/>
          <w:i/>
          <w:sz w:val="20"/>
          <w:szCs w:val="20"/>
        </w:rPr>
      </w:pPr>
      <w:r w:rsidRPr="00C37348">
        <w:rPr>
          <w:b/>
          <w:i/>
          <w:sz w:val="24"/>
          <w:szCs w:val="24"/>
        </w:rPr>
        <w:t>Additional Options and Accessories</w:t>
      </w:r>
      <w:r>
        <w:rPr>
          <w:b/>
          <w:i/>
          <w:sz w:val="20"/>
          <w:szCs w:val="20"/>
        </w:rPr>
        <w:t>:</w:t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 w:rsidRPr="008131A5">
        <w:rPr>
          <w:b/>
          <w:i/>
          <w:sz w:val="20"/>
          <w:szCs w:val="20"/>
        </w:rPr>
        <w:t>XML server Connection</w:t>
      </w:r>
    </w:p>
    <w:p w14:paraId="33914D25" w14:textId="77777777" w:rsidR="0039768A" w:rsidRDefault="0039768A" w:rsidP="0039768A">
      <w:pPr>
        <w:pStyle w:val="NoSpacing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  <w:t>Printer</w:t>
      </w:r>
    </w:p>
    <w:p w14:paraId="68496672" w14:textId="77777777" w:rsidR="0039768A" w:rsidRDefault="0039768A" w:rsidP="0039768A">
      <w:pPr>
        <w:pStyle w:val="NoSpacing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  <w:t>2 x Additional Water Connections</w:t>
      </w:r>
    </w:p>
    <w:p w14:paraId="62EC13BB" w14:textId="77777777" w:rsidR="0039768A" w:rsidRDefault="0039768A" w:rsidP="0039768A">
      <w:pPr>
        <w:pStyle w:val="NoSpacing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  <w:t>Drying Module</w:t>
      </w:r>
    </w:p>
    <w:p w14:paraId="15BDD17E" w14:textId="77777777" w:rsidR="0039768A" w:rsidRDefault="0039768A" w:rsidP="0039768A">
      <w:pPr>
        <w:pStyle w:val="NoSpacing"/>
        <w:rPr>
          <w:b/>
          <w:i/>
          <w:sz w:val="20"/>
          <w:szCs w:val="20"/>
        </w:rPr>
      </w:pPr>
    </w:p>
    <w:p w14:paraId="4FFDE00E" w14:textId="5F708C28" w:rsidR="00066694" w:rsidRPr="00AA4004" w:rsidRDefault="00066694" w:rsidP="0039768A">
      <w:pPr>
        <w:pStyle w:val="NoSpacing"/>
        <w:rPr>
          <w:i/>
          <w:iCs/>
          <w:sz w:val="20"/>
        </w:rPr>
      </w:pPr>
    </w:p>
    <w:sectPr w:rsidR="00066694" w:rsidRPr="00AA4004" w:rsidSect="00B9543A">
      <w:headerReference w:type="default" r:id="rId9"/>
      <w:footerReference w:type="default" r:id="rId10"/>
      <w:pgSz w:w="11900" w:h="16840"/>
      <w:pgMar w:top="1440" w:right="1105" w:bottom="1440" w:left="1156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F299F" w14:textId="77777777" w:rsidR="00E84AAB" w:rsidRDefault="00E84AAB" w:rsidP="00E67F25">
      <w:r>
        <w:separator/>
      </w:r>
    </w:p>
  </w:endnote>
  <w:endnote w:type="continuationSeparator" w:id="0">
    <w:p w14:paraId="3D6C9035" w14:textId="77777777" w:rsidR="00E84AAB" w:rsidRDefault="00E84AAB" w:rsidP="00E67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45D6C" w14:textId="1381E755" w:rsidR="00E67F25" w:rsidRPr="00961E6C" w:rsidRDefault="00602FE1" w:rsidP="004A6CDF">
    <w:pPr>
      <w:pStyle w:val="Footer"/>
      <w:tabs>
        <w:tab w:val="clear" w:pos="4680"/>
        <w:tab w:val="clear" w:pos="9360"/>
        <w:tab w:val="center" w:pos="4678"/>
        <w:tab w:val="right" w:pos="9724"/>
      </w:tabs>
      <w:ind w:left="-113" w:right="-142"/>
      <w:rPr>
        <w:color w:val="575756"/>
      </w:rPr>
    </w:pPr>
    <w:r w:rsidRPr="00523EDC"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70E5F8EC" wp14:editId="418B6621">
          <wp:simplePos x="0" y="0"/>
          <wp:positionH relativeFrom="column">
            <wp:posOffset>-724535</wp:posOffset>
          </wp:positionH>
          <wp:positionV relativeFrom="page">
            <wp:posOffset>9768205</wp:posOffset>
          </wp:positionV>
          <wp:extent cx="7545600" cy="5616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542"/>
                  <a:stretch/>
                </pic:blipFill>
                <pic:spPr bwMode="auto">
                  <a:xfrm>
                    <a:off x="0" y="0"/>
                    <a:ext cx="7545600" cy="56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6CDF">
      <w:rPr>
        <w:sz w:val="16"/>
        <w:szCs w:val="16"/>
      </w:rPr>
      <w:tab/>
    </w:r>
    <w:r w:rsidR="004A6CDF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A2263" w14:textId="77777777" w:rsidR="00E84AAB" w:rsidRDefault="00E84AAB" w:rsidP="00E67F25">
      <w:r>
        <w:separator/>
      </w:r>
    </w:p>
  </w:footnote>
  <w:footnote w:type="continuationSeparator" w:id="0">
    <w:p w14:paraId="0C6E0305" w14:textId="77777777" w:rsidR="00E84AAB" w:rsidRDefault="00E84AAB" w:rsidP="00E67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5D02C" w14:textId="77777777" w:rsidR="00E67F25" w:rsidRDefault="00E67F25" w:rsidP="004A6CD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392B58" wp14:editId="0A40BED7">
          <wp:simplePos x="0" y="0"/>
          <wp:positionH relativeFrom="column">
            <wp:posOffset>-720090</wp:posOffset>
          </wp:positionH>
          <wp:positionV relativeFrom="paragraph">
            <wp:posOffset>-442323</wp:posOffset>
          </wp:positionV>
          <wp:extent cx="7534275" cy="1762760"/>
          <wp:effectExtent l="0" t="0" r="0" b="254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5" cy="1762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639C7"/>
    <w:multiLevelType w:val="hybridMultilevel"/>
    <w:tmpl w:val="A2E22F2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24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94"/>
    <w:rsid w:val="00066694"/>
    <w:rsid w:val="00073AD7"/>
    <w:rsid w:val="00087B60"/>
    <w:rsid w:val="000914B7"/>
    <w:rsid w:val="000B0FEE"/>
    <w:rsid w:val="001F2AEC"/>
    <w:rsid w:val="001F5C00"/>
    <w:rsid w:val="00231377"/>
    <w:rsid w:val="002543BB"/>
    <w:rsid w:val="00264B3A"/>
    <w:rsid w:val="00307752"/>
    <w:rsid w:val="0037524D"/>
    <w:rsid w:val="0039768A"/>
    <w:rsid w:val="00411D33"/>
    <w:rsid w:val="0042156E"/>
    <w:rsid w:val="00472304"/>
    <w:rsid w:val="004A6CDF"/>
    <w:rsid w:val="004B59D8"/>
    <w:rsid w:val="004C6FFC"/>
    <w:rsid w:val="00523EDC"/>
    <w:rsid w:val="00602FE1"/>
    <w:rsid w:val="00701511"/>
    <w:rsid w:val="007046D3"/>
    <w:rsid w:val="00806C73"/>
    <w:rsid w:val="00897BDF"/>
    <w:rsid w:val="00961E6C"/>
    <w:rsid w:val="009B22AF"/>
    <w:rsid w:val="009F0710"/>
    <w:rsid w:val="00A15473"/>
    <w:rsid w:val="00A20492"/>
    <w:rsid w:val="00A71BB7"/>
    <w:rsid w:val="00AA4004"/>
    <w:rsid w:val="00B000E2"/>
    <w:rsid w:val="00B9543A"/>
    <w:rsid w:val="00BB1DB7"/>
    <w:rsid w:val="00C5097E"/>
    <w:rsid w:val="00D21D99"/>
    <w:rsid w:val="00D271E6"/>
    <w:rsid w:val="00D60231"/>
    <w:rsid w:val="00DA2C82"/>
    <w:rsid w:val="00DC0BFF"/>
    <w:rsid w:val="00DD59C8"/>
    <w:rsid w:val="00E2750C"/>
    <w:rsid w:val="00E67F25"/>
    <w:rsid w:val="00E75AA2"/>
    <w:rsid w:val="00E84AAB"/>
    <w:rsid w:val="00F75BC1"/>
    <w:rsid w:val="00F7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D0F63"/>
  <w14:defaultImageDpi w14:val="32767"/>
  <w15:chartTrackingRefBased/>
  <w15:docId w15:val="{208FC104-E744-4418-B27E-D21E96E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WLTextStyle">
    <w:name w:val="MWL Text Style"/>
    <w:basedOn w:val="Normal"/>
    <w:qFormat/>
    <w:rsid w:val="00F75BC1"/>
    <w:rPr>
      <w:rFonts w:ascii="Verdana" w:hAnsi="Verdana"/>
      <w:color w:val="62656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7F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7F25"/>
  </w:style>
  <w:style w:type="paragraph" w:styleId="Footer">
    <w:name w:val="footer"/>
    <w:basedOn w:val="Normal"/>
    <w:link w:val="FooterChar"/>
    <w:uiPriority w:val="99"/>
    <w:unhideWhenUsed/>
    <w:rsid w:val="00E67F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F25"/>
  </w:style>
  <w:style w:type="table" w:styleId="TableGrid">
    <w:name w:val="Table Grid"/>
    <w:basedOn w:val="TableNormal"/>
    <w:uiPriority w:val="59"/>
    <w:rsid w:val="00066694"/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66694"/>
    <w:rPr>
      <w:rFonts w:ascii="Calibri" w:eastAsia="Calibri" w:hAnsi="Calibri" w:cs="Times New Roman"/>
      <w:sz w:val="22"/>
      <w:szCs w:val="22"/>
    </w:rPr>
  </w:style>
  <w:style w:type="character" w:customStyle="1" w:styleId="A8">
    <w:name w:val="A8"/>
    <w:uiPriority w:val="99"/>
    <w:rsid w:val="0039768A"/>
    <w:rPr>
      <w:color w:val="000000"/>
      <w:sz w:val="18"/>
      <w:szCs w:val="18"/>
    </w:rPr>
  </w:style>
  <w:style w:type="character" w:customStyle="1" w:styleId="A9">
    <w:name w:val="A9"/>
    <w:uiPriority w:val="99"/>
    <w:rsid w:val="0039768A"/>
    <w:rPr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TE-FS02\Data\5.Sales\Marketing\LTE%20Brand%20Guidelines\LTE%20A4%20Word-Do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LTE A4 Word-Doc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Armstead</dc:creator>
  <cp:keywords/>
  <dc:description/>
  <cp:lastModifiedBy>Arron Armstead</cp:lastModifiedBy>
  <cp:revision>2</cp:revision>
  <cp:lastPrinted>2021-06-15T14:02:00Z</cp:lastPrinted>
  <dcterms:created xsi:type="dcterms:W3CDTF">2026-10-05T08:23:00Z</dcterms:created>
  <dcterms:modified xsi:type="dcterms:W3CDTF">2026-10-05T08:23:00Z</dcterms:modified>
</cp:coreProperties>
</file>